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2F6F" w:rsidRPr="007A55B0" w:rsidRDefault="00264589" w:rsidP="007A55B0">
      <w:pPr>
        <w:jc w:val="center"/>
        <w:rPr>
          <w:b/>
          <w:sz w:val="40"/>
          <w:szCs w:val="40"/>
        </w:rPr>
      </w:pPr>
      <w:proofErr w:type="spellStart"/>
      <w:r w:rsidRPr="007A55B0">
        <w:rPr>
          <w:b/>
          <w:sz w:val="40"/>
          <w:szCs w:val="40"/>
        </w:rPr>
        <w:t>Epipen</w:t>
      </w:r>
      <w:proofErr w:type="spellEnd"/>
      <w:r w:rsidRPr="007A55B0">
        <w:rPr>
          <w:b/>
          <w:sz w:val="40"/>
          <w:szCs w:val="40"/>
        </w:rPr>
        <w:t xml:space="preserve"> Protocol Form</w:t>
      </w:r>
    </w:p>
    <w:p w:rsidR="00264589" w:rsidRDefault="00264589" w:rsidP="00077A8F"/>
    <w:p w:rsidR="00264589" w:rsidRDefault="00264589" w:rsidP="00077A8F">
      <w:r>
        <w:t>Keston Primary School, part of PACE Academy Trust is covered by the ‘Risk Protection Arrangement’ (RPA) provided by the Department for Education. The RPA provides unlimited cover for both employers and third party liability and therefore provides indemnity in the same way previously provided by the LBC.</w:t>
      </w:r>
    </w:p>
    <w:p w:rsidR="00264589" w:rsidRDefault="00264589" w:rsidP="00077A8F"/>
    <w:p w:rsidR="00264589" w:rsidRDefault="00264589" w:rsidP="00077A8F">
      <w:r>
        <w:t>Consent Form – Use of Emergency Anaphylaxis in school.</w:t>
      </w:r>
    </w:p>
    <w:p w:rsidR="00264589" w:rsidRDefault="00264589" w:rsidP="00077A8F"/>
    <w:p w:rsidR="00264589" w:rsidRDefault="00264589" w:rsidP="00077A8F">
      <w:r>
        <w:t xml:space="preserve">I can confirm that my child has been diagnosed with an allergy for which they are prescribed an adrenaline auto injector/ </w:t>
      </w:r>
      <w:proofErr w:type="spellStart"/>
      <w:r>
        <w:t>epipen</w:t>
      </w:r>
      <w:proofErr w:type="spellEnd"/>
      <w:r>
        <w:t>.</w:t>
      </w:r>
    </w:p>
    <w:p w:rsidR="00264589" w:rsidRDefault="00264589" w:rsidP="00077A8F"/>
    <w:p w:rsidR="00264589" w:rsidRDefault="007419AD" w:rsidP="00077A8F">
      <w:r>
        <w:t>Please complete the table below.</w:t>
      </w:r>
    </w:p>
    <w:p w:rsidR="007419AD" w:rsidRDefault="007419AD" w:rsidP="00077A8F"/>
    <w:tbl>
      <w:tblPr>
        <w:tblStyle w:val="TableGrid"/>
        <w:tblW w:w="0" w:type="auto"/>
        <w:tblLook w:val="04A0" w:firstRow="1" w:lastRow="0" w:firstColumn="1" w:lastColumn="0" w:noHBand="0" w:noVBand="1"/>
      </w:tblPr>
      <w:tblGrid>
        <w:gridCol w:w="3245"/>
        <w:gridCol w:w="3245"/>
        <w:gridCol w:w="3246"/>
      </w:tblGrid>
      <w:tr w:rsidR="007419AD" w:rsidTr="007419AD">
        <w:tc>
          <w:tcPr>
            <w:tcW w:w="3245" w:type="dxa"/>
          </w:tcPr>
          <w:p w:rsidR="007419AD" w:rsidRDefault="007419AD" w:rsidP="00077A8F">
            <w:r>
              <w:t>Name/mg</w:t>
            </w:r>
          </w:p>
        </w:tc>
        <w:tc>
          <w:tcPr>
            <w:tcW w:w="3245" w:type="dxa"/>
          </w:tcPr>
          <w:p w:rsidR="007419AD" w:rsidRDefault="007419AD" w:rsidP="00077A8F">
            <w:r>
              <w:t>Date runs out</w:t>
            </w:r>
          </w:p>
        </w:tc>
        <w:tc>
          <w:tcPr>
            <w:tcW w:w="3246" w:type="dxa"/>
          </w:tcPr>
          <w:p w:rsidR="007419AD" w:rsidRDefault="007419AD" w:rsidP="00077A8F">
            <w:r>
              <w:t>Parents signature</w:t>
            </w:r>
          </w:p>
        </w:tc>
      </w:tr>
      <w:tr w:rsidR="007419AD" w:rsidTr="007419AD">
        <w:tc>
          <w:tcPr>
            <w:tcW w:w="3245" w:type="dxa"/>
          </w:tcPr>
          <w:p w:rsidR="007419AD" w:rsidRDefault="007419AD" w:rsidP="00077A8F"/>
        </w:tc>
        <w:tc>
          <w:tcPr>
            <w:tcW w:w="3245" w:type="dxa"/>
          </w:tcPr>
          <w:p w:rsidR="007419AD" w:rsidRDefault="007419AD" w:rsidP="00077A8F"/>
        </w:tc>
        <w:tc>
          <w:tcPr>
            <w:tcW w:w="3246" w:type="dxa"/>
          </w:tcPr>
          <w:p w:rsidR="007419AD" w:rsidRDefault="007419AD" w:rsidP="00077A8F"/>
        </w:tc>
      </w:tr>
    </w:tbl>
    <w:p w:rsidR="007419AD" w:rsidRPr="00CC2F6F" w:rsidRDefault="007419AD" w:rsidP="00077A8F"/>
    <w:p w:rsidR="007419AD" w:rsidRDefault="007419AD" w:rsidP="00077A8F">
      <w:r>
        <w:t>Delete as appropriate.</w:t>
      </w:r>
    </w:p>
    <w:p w:rsidR="007419AD" w:rsidRDefault="007419AD" w:rsidP="00077A8F"/>
    <w:p w:rsidR="007419AD" w:rsidRDefault="007419AD" w:rsidP="00077A8F">
      <w:bookmarkStart w:id="0" w:name="_GoBack"/>
      <w:bookmarkEnd w:id="0"/>
      <w:r>
        <w:t>My child has a supply kept in the classroom in case of an emergency.</w:t>
      </w:r>
    </w:p>
    <w:p w:rsidR="007419AD" w:rsidRDefault="007419AD" w:rsidP="00077A8F">
      <w:r>
        <w:t>My child has a supply kept in the medical room at the school office in case of an emergency.</w:t>
      </w:r>
    </w:p>
    <w:p w:rsidR="007419AD" w:rsidRDefault="007419AD" w:rsidP="00077A8F"/>
    <w:p w:rsidR="007419AD" w:rsidRDefault="004E1280" w:rsidP="00077A8F">
      <w:r>
        <w:t>Signed</w:t>
      </w:r>
      <w:proofErr w:type="gramStart"/>
      <w:r>
        <w:t>:………………………………………….</w:t>
      </w:r>
      <w:proofErr w:type="gramEnd"/>
      <w:r>
        <w:t xml:space="preserve">   Dated</w:t>
      </w:r>
      <w:proofErr w:type="gramStart"/>
      <w:r>
        <w:t>:……………………………..</w:t>
      </w:r>
      <w:proofErr w:type="gramEnd"/>
    </w:p>
    <w:p w:rsidR="004E1280" w:rsidRDefault="004E1280" w:rsidP="00077A8F"/>
    <w:p w:rsidR="004E1280" w:rsidRDefault="004E1280" w:rsidP="00077A8F">
      <w:r>
        <w:t>Name: Print………………………………………………………..</w:t>
      </w:r>
    </w:p>
    <w:p w:rsidR="004E1280" w:rsidRDefault="004E1280" w:rsidP="00077A8F"/>
    <w:p w:rsidR="004E1280" w:rsidRDefault="004E1280" w:rsidP="00077A8F">
      <w:r>
        <w:t>Child’s name</w:t>
      </w:r>
      <w:proofErr w:type="gramStart"/>
      <w:r>
        <w:t>:……………………………………………………...</w:t>
      </w:r>
      <w:proofErr w:type="gramEnd"/>
      <w:r>
        <w:t xml:space="preserve">  Class</w:t>
      </w:r>
      <w:proofErr w:type="gramStart"/>
      <w:r>
        <w:t>:……………</w:t>
      </w:r>
      <w:proofErr w:type="gramEnd"/>
    </w:p>
    <w:p w:rsidR="004E1280" w:rsidRDefault="004E1280" w:rsidP="00077A8F"/>
    <w:p w:rsidR="004E1280" w:rsidRDefault="004E1280" w:rsidP="00077A8F">
      <w:r>
        <w:t>Parents address and contact details:</w:t>
      </w:r>
    </w:p>
    <w:p w:rsidR="004E1280" w:rsidRDefault="004E1280" w:rsidP="00077A8F">
      <w:r>
        <w:t>…………………………………………..</w:t>
      </w:r>
    </w:p>
    <w:p w:rsidR="004E1280" w:rsidRDefault="004E1280" w:rsidP="00077A8F">
      <w:r>
        <w:t>…………………………………………..</w:t>
      </w:r>
    </w:p>
    <w:p w:rsidR="004E1280" w:rsidRDefault="004E1280" w:rsidP="00077A8F">
      <w:r>
        <w:t>…………………………………………..</w:t>
      </w:r>
    </w:p>
    <w:p w:rsidR="004E1280" w:rsidRDefault="004E1280" w:rsidP="00077A8F">
      <w:r>
        <w:t>Telephone number: mobile……………………………. Home………………………..</w:t>
      </w:r>
    </w:p>
    <w:p w:rsidR="004E1280" w:rsidRPr="00CC2F6F" w:rsidRDefault="004E1280" w:rsidP="00077A8F"/>
    <w:p w:rsidR="00CC2F6F" w:rsidRPr="00CC2F6F" w:rsidRDefault="00CC2F6F" w:rsidP="00077A8F"/>
    <w:p w:rsidR="00CC2F6F" w:rsidRPr="00CC2F6F" w:rsidRDefault="00CC2F6F" w:rsidP="00077A8F"/>
    <w:p w:rsidR="00CC2F6F" w:rsidRPr="00CC2F6F" w:rsidRDefault="00CC2F6F" w:rsidP="00077A8F"/>
    <w:p w:rsidR="00CC2F6F" w:rsidRPr="00CC2F6F" w:rsidRDefault="00CC2F6F" w:rsidP="00077A8F"/>
    <w:p w:rsidR="00CC2F6F" w:rsidRPr="00CC2F6F" w:rsidRDefault="00CC2F6F" w:rsidP="00077A8F"/>
    <w:p w:rsidR="00CC2F6F" w:rsidRPr="00CC2F6F" w:rsidRDefault="00CC2F6F" w:rsidP="00077A8F"/>
    <w:p w:rsidR="00CC2F6F" w:rsidRPr="00CC2F6F" w:rsidRDefault="00CC2F6F" w:rsidP="00077A8F"/>
    <w:p w:rsidR="00CC2F6F" w:rsidRPr="00CC2F6F" w:rsidRDefault="00CC2F6F" w:rsidP="00077A8F"/>
    <w:p w:rsidR="00CC2F6F" w:rsidRPr="004E1280" w:rsidRDefault="004E1280" w:rsidP="004E1280">
      <w:pPr>
        <w:jc w:val="center"/>
        <w:rPr>
          <w:b/>
          <w:u w:val="single"/>
        </w:rPr>
      </w:pPr>
      <w:r w:rsidRPr="004E1280">
        <w:rPr>
          <w:b/>
          <w:u w:val="single"/>
        </w:rPr>
        <w:t xml:space="preserve">Allergy register for children authorised to use an </w:t>
      </w:r>
      <w:proofErr w:type="spellStart"/>
      <w:r w:rsidRPr="004E1280">
        <w:rPr>
          <w:b/>
          <w:u w:val="single"/>
        </w:rPr>
        <w:t>epipen</w:t>
      </w:r>
      <w:proofErr w:type="spellEnd"/>
      <w:r w:rsidRPr="004E1280">
        <w:rPr>
          <w:b/>
          <w:u w:val="single"/>
        </w:rPr>
        <w:t xml:space="preserve"> in an emergency</w:t>
      </w:r>
    </w:p>
    <w:p w:rsidR="00CC2F6F" w:rsidRPr="00CC2F6F" w:rsidRDefault="00CC2F6F" w:rsidP="00077A8F"/>
    <w:p w:rsidR="00CC2F6F" w:rsidRPr="00CC2F6F" w:rsidRDefault="00CC2F6F" w:rsidP="00077A8F"/>
    <w:tbl>
      <w:tblPr>
        <w:tblStyle w:val="TableGrid"/>
        <w:tblW w:w="0" w:type="auto"/>
        <w:tblLook w:val="04A0" w:firstRow="1" w:lastRow="0" w:firstColumn="1" w:lastColumn="0" w:noHBand="0" w:noVBand="1"/>
      </w:tblPr>
      <w:tblGrid>
        <w:gridCol w:w="1382"/>
        <w:gridCol w:w="1384"/>
        <w:gridCol w:w="1388"/>
        <w:gridCol w:w="1388"/>
        <w:gridCol w:w="1386"/>
        <w:gridCol w:w="1417"/>
        <w:gridCol w:w="1391"/>
      </w:tblGrid>
      <w:tr w:rsidR="004E1280" w:rsidTr="004E1280">
        <w:tc>
          <w:tcPr>
            <w:tcW w:w="1390" w:type="dxa"/>
          </w:tcPr>
          <w:p w:rsidR="004E1280" w:rsidRDefault="004E1280" w:rsidP="00077A8F">
            <w:r>
              <w:t>Name of child</w:t>
            </w:r>
          </w:p>
        </w:tc>
        <w:tc>
          <w:tcPr>
            <w:tcW w:w="1391" w:type="dxa"/>
          </w:tcPr>
          <w:p w:rsidR="004E1280" w:rsidRDefault="004E1280" w:rsidP="00077A8F">
            <w:r>
              <w:t>D.O.B</w:t>
            </w:r>
          </w:p>
        </w:tc>
        <w:tc>
          <w:tcPr>
            <w:tcW w:w="1391" w:type="dxa"/>
          </w:tcPr>
          <w:p w:rsidR="004E1280" w:rsidRDefault="004E1280" w:rsidP="00077A8F">
            <w:r>
              <w:t xml:space="preserve">Date consent obtained </w:t>
            </w:r>
          </w:p>
        </w:tc>
        <w:tc>
          <w:tcPr>
            <w:tcW w:w="1391" w:type="dxa"/>
          </w:tcPr>
          <w:p w:rsidR="004E1280" w:rsidRDefault="004E1280" w:rsidP="00077A8F">
            <w:r>
              <w:t>Allergies</w:t>
            </w:r>
          </w:p>
        </w:tc>
        <w:tc>
          <w:tcPr>
            <w:tcW w:w="1391" w:type="dxa"/>
          </w:tcPr>
          <w:p w:rsidR="004E1280" w:rsidRDefault="004E1280" w:rsidP="00077A8F">
            <w:proofErr w:type="spellStart"/>
            <w:r>
              <w:t>Epipen</w:t>
            </w:r>
            <w:proofErr w:type="spellEnd"/>
            <w:r>
              <w:t xml:space="preserve"> location</w:t>
            </w:r>
          </w:p>
        </w:tc>
        <w:tc>
          <w:tcPr>
            <w:tcW w:w="1391" w:type="dxa"/>
          </w:tcPr>
          <w:p w:rsidR="004E1280" w:rsidRDefault="004E1280" w:rsidP="00077A8F">
            <w:r>
              <w:t>Ambulance called (date/time)</w:t>
            </w:r>
          </w:p>
        </w:tc>
        <w:tc>
          <w:tcPr>
            <w:tcW w:w="1391" w:type="dxa"/>
          </w:tcPr>
          <w:p w:rsidR="004E1280" w:rsidRDefault="004E1280" w:rsidP="00077A8F">
            <w:r>
              <w:t>Parents called (date/time)</w:t>
            </w:r>
          </w:p>
        </w:tc>
      </w:tr>
      <w:tr w:rsidR="004E1280" w:rsidTr="004E1280">
        <w:tc>
          <w:tcPr>
            <w:tcW w:w="1390" w:type="dxa"/>
          </w:tcPr>
          <w:p w:rsidR="004E1280" w:rsidRDefault="004E1280" w:rsidP="00077A8F"/>
        </w:tc>
        <w:tc>
          <w:tcPr>
            <w:tcW w:w="1391" w:type="dxa"/>
          </w:tcPr>
          <w:p w:rsidR="004E1280" w:rsidRDefault="004E1280" w:rsidP="00077A8F"/>
        </w:tc>
        <w:tc>
          <w:tcPr>
            <w:tcW w:w="1391" w:type="dxa"/>
          </w:tcPr>
          <w:p w:rsidR="004E1280" w:rsidRDefault="004E1280" w:rsidP="00077A8F"/>
        </w:tc>
        <w:tc>
          <w:tcPr>
            <w:tcW w:w="1391" w:type="dxa"/>
          </w:tcPr>
          <w:p w:rsidR="004E1280" w:rsidRDefault="004E1280" w:rsidP="00077A8F"/>
        </w:tc>
        <w:tc>
          <w:tcPr>
            <w:tcW w:w="1391" w:type="dxa"/>
          </w:tcPr>
          <w:p w:rsidR="004E1280" w:rsidRDefault="004E1280" w:rsidP="00077A8F"/>
        </w:tc>
        <w:tc>
          <w:tcPr>
            <w:tcW w:w="1391" w:type="dxa"/>
          </w:tcPr>
          <w:p w:rsidR="004E1280" w:rsidRDefault="004E1280" w:rsidP="00077A8F"/>
        </w:tc>
        <w:tc>
          <w:tcPr>
            <w:tcW w:w="1391" w:type="dxa"/>
          </w:tcPr>
          <w:p w:rsidR="004E1280" w:rsidRDefault="004E1280" w:rsidP="00077A8F"/>
        </w:tc>
      </w:tr>
      <w:tr w:rsidR="004E1280" w:rsidTr="004E1280">
        <w:tc>
          <w:tcPr>
            <w:tcW w:w="1390" w:type="dxa"/>
          </w:tcPr>
          <w:p w:rsidR="004E1280" w:rsidRDefault="004E1280" w:rsidP="00077A8F"/>
        </w:tc>
        <w:tc>
          <w:tcPr>
            <w:tcW w:w="1391" w:type="dxa"/>
          </w:tcPr>
          <w:p w:rsidR="004E1280" w:rsidRDefault="004E1280" w:rsidP="00077A8F"/>
        </w:tc>
        <w:tc>
          <w:tcPr>
            <w:tcW w:w="1391" w:type="dxa"/>
          </w:tcPr>
          <w:p w:rsidR="004E1280" w:rsidRDefault="004E1280" w:rsidP="00077A8F"/>
        </w:tc>
        <w:tc>
          <w:tcPr>
            <w:tcW w:w="1391" w:type="dxa"/>
          </w:tcPr>
          <w:p w:rsidR="004E1280" w:rsidRDefault="004E1280" w:rsidP="00077A8F"/>
        </w:tc>
        <w:tc>
          <w:tcPr>
            <w:tcW w:w="1391" w:type="dxa"/>
          </w:tcPr>
          <w:p w:rsidR="004E1280" w:rsidRDefault="004E1280" w:rsidP="00077A8F"/>
        </w:tc>
        <w:tc>
          <w:tcPr>
            <w:tcW w:w="1391" w:type="dxa"/>
          </w:tcPr>
          <w:p w:rsidR="004E1280" w:rsidRDefault="004E1280" w:rsidP="00077A8F"/>
        </w:tc>
        <w:tc>
          <w:tcPr>
            <w:tcW w:w="1391" w:type="dxa"/>
          </w:tcPr>
          <w:p w:rsidR="004E1280" w:rsidRDefault="004E1280" w:rsidP="00077A8F"/>
        </w:tc>
      </w:tr>
      <w:tr w:rsidR="004E1280" w:rsidTr="004E1280">
        <w:tc>
          <w:tcPr>
            <w:tcW w:w="1390" w:type="dxa"/>
          </w:tcPr>
          <w:p w:rsidR="004E1280" w:rsidRDefault="004E1280" w:rsidP="00077A8F"/>
        </w:tc>
        <w:tc>
          <w:tcPr>
            <w:tcW w:w="1391" w:type="dxa"/>
          </w:tcPr>
          <w:p w:rsidR="004E1280" w:rsidRDefault="004E1280" w:rsidP="00077A8F"/>
        </w:tc>
        <w:tc>
          <w:tcPr>
            <w:tcW w:w="1391" w:type="dxa"/>
          </w:tcPr>
          <w:p w:rsidR="004E1280" w:rsidRDefault="004E1280" w:rsidP="00077A8F"/>
        </w:tc>
        <w:tc>
          <w:tcPr>
            <w:tcW w:w="1391" w:type="dxa"/>
          </w:tcPr>
          <w:p w:rsidR="004E1280" w:rsidRDefault="004E1280" w:rsidP="00077A8F"/>
        </w:tc>
        <w:tc>
          <w:tcPr>
            <w:tcW w:w="1391" w:type="dxa"/>
          </w:tcPr>
          <w:p w:rsidR="004E1280" w:rsidRDefault="004E1280" w:rsidP="00077A8F"/>
        </w:tc>
        <w:tc>
          <w:tcPr>
            <w:tcW w:w="1391" w:type="dxa"/>
          </w:tcPr>
          <w:p w:rsidR="004E1280" w:rsidRDefault="004E1280" w:rsidP="00077A8F"/>
        </w:tc>
        <w:tc>
          <w:tcPr>
            <w:tcW w:w="1391" w:type="dxa"/>
          </w:tcPr>
          <w:p w:rsidR="004E1280" w:rsidRDefault="004E1280" w:rsidP="00077A8F"/>
        </w:tc>
      </w:tr>
      <w:tr w:rsidR="004E1280" w:rsidTr="004E1280">
        <w:tc>
          <w:tcPr>
            <w:tcW w:w="1390" w:type="dxa"/>
          </w:tcPr>
          <w:p w:rsidR="004E1280" w:rsidRDefault="004E1280" w:rsidP="00077A8F"/>
        </w:tc>
        <w:tc>
          <w:tcPr>
            <w:tcW w:w="1391" w:type="dxa"/>
          </w:tcPr>
          <w:p w:rsidR="004E1280" w:rsidRDefault="004E1280" w:rsidP="00077A8F"/>
        </w:tc>
        <w:tc>
          <w:tcPr>
            <w:tcW w:w="1391" w:type="dxa"/>
          </w:tcPr>
          <w:p w:rsidR="004E1280" w:rsidRDefault="004E1280" w:rsidP="00077A8F"/>
        </w:tc>
        <w:tc>
          <w:tcPr>
            <w:tcW w:w="1391" w:type="dxa"/>
          </w:tcPr>
          <w:p w:rsidR="004E1280" w:rsidRDefault="004E1280" w:rsidP="00077A8F"/>
        </w:tc>
        <w:tc>
          <w:tcPr>
            <w:tcW w:w="1391" w:type="dxa"/>
          </w:tcPr>
          <w:p w:rsidR="004E1280" w:rsidRDefault="004E1280" w:rsidP="00077A8F"/>
        </w:tc>
        <w:tc>
          <w:tcPr>
            <w:tcW w:w="1391" w:type="dxa"/>
          </w:tcPr>
          <w:p w:rsidR="004E1280" w:rsidRDefault="004E1280" w:rsidP="00077A8F"/>
        </w:tc>
        <w:tc>
          <w:tcPr>
            <w:tcW w:w="1391" w:type="dxa"/>
          </w:tcPr>
          <w:p w:rsidR="004E1280" w:rsidRDefault="004E1280" w:rsidP="00077A8F"/>
        </w:tc>
      </w:tr>
      <w:tr w:rsidR="004E1280" w:rsidTr="004E1280">
        <w:tc>
          <w:tcPr>
            <w:tcW w:w="1390" w:type="dxa"/>
          </w:tcPr>
          <w:p w:rsidR="004E1280" w:rsidRDefault="004E1280" w:rsidP="00077A8F"/>
        </w:tc>
        <w:tc>
          <w:tcPr>
            <w:tcW w:w="1391" w:type="dxa"/>
          </w:tcPr>
          <w:p w:rsidR="004E1280" w:rsidRDefault="004E1280" w:rsidP="00077A8F"/>
        </w:tc>
        <w:tc>
          <w:tcPr>
            <w:tcW w:w="1391" w:type="dxa"/>
          </w:tcPr>
          <w:p w:rsidR="004E1280" w:rsidRDefault="004E1280" w:rsidP="00077A8F"/>
        </w:tc>
        <w:tc>
          <w:tcPr>
            <w:tcW w:w="1391" w:type="dxa"/>
          </w:tcPr>
          <w:p w:rsidR="004E1280" w:rsidRDefault="004E1280" w:rsidP="00077A8F"/>
        </w:tc>
        <w:tc>
          <w:tcPr>
            <w:tcW w:w="1391" w:type="dxa"/>
          </w:tcPr>
          <w:p w:rsidR="004E1280" w:rsidRDefault="004E1280" w:rsidP="00077A8F"/>
        </w:tc>
        <w:tc>
          <w:tcPr>
            <w:tcW w:w="1391" w:type="dxa"/>
          </w:tcPr>
          <w:p w:rsidR="004E1280" w:rsidRDefault="004E1280" w:rsidP="00077A8F"/>
        </w:tc>
        <w:tc>
          <w:tcPr>
            <w:tcW w:w="1391" w:type="dxa"/>
          </w:tcPr>
          <w:p w:rsidR="004E1280" w:rsidRDefault="004E1280" w:rsidP="00077A8F"/>
        </w:tc>
      </w:tr>
      <w:tr w:rsidR="004E1280" w:rsidTr="004E1280">
        <w:tc>
          <w:tcPr>
            <w:tcW w:w="1390" w:type="dxa"/>
          </w:tcPr>
          <w:p w:rsidR="004E1280" w:rsidRDefault="004E1280" w:rsidP="00077A8F"/>
        </w:tc>
        <w:tc>
          <w:tcPr>
            <w:tcW w:w="1391" w:type="dxa"/>
          </w:tcPr>
          <w:p w:rsidR="004E1280" w:rsidRDefault="004E1280" w:rsidP="00077A8F"/>
        </w:tc>
        <w:tc>
          <w:tcPr>
            <w:tcW w:w="1391" w:type="dxa"/>
          </w:tcPr>
          <w:p w:rsidR="004E1280" w:rsidRDefault="004E1280" w:rsidP="00077A8F"/>
        </w:tc>
        <w:tc>
          <w:tcPr>
            <w:tcW w:w="1391" w:type="dxa"/>
          </w:tcPr>
          <w:p w:rsidR="004E1280" w:rsidRDefault="004E1280" w:rsidP="00077A8F"/>
        </w:tc>
        <w:tc>
          <w:tcPr>
            <w:tcW w:w="1391" w:type="dxa"/>
          </w:tcPr>
          <w:p w:rsidR="004E1280" w:rsidRDefault="004E1280" w:rsidP="00077A8F"/>
        </w:tc>
        <w:tc>
          <w:tcPr>
            <w:tcW w:w="1391" w:type="dxa"/>
          </w:tcPr>
          <w:p w:rsidR="004E1280" w:rsidRDefault="004E1280" w:rsidP="00077A8F"/>
        </w:tc>
        <w:tc>
          <w:tcPr>
            <w:tcW w:w="1391" w:type="dxa"/>
          </w:tcPr>
          <w:p w:rsidR="004E1280" w:rsidRDefault="004E1280" w:rsidP="00077A8F"/>
        </w:tc>
      </w:tr>
      <w:tr w:rsidR="004E1280" w:rsidTr="004E1280">
        <w:tc>
          <w:tcPr>
            <w:tcW w:w="1390" w:type="dxa"/>
          </w:tcPr>
          <w:p w:rsidR="004E1280" w:rsidRDefault="004E1280" w:rsidP="00077A8F"/>
        </w:tc>
        <w:tc>
          <w:tcPr>
            <w:tcW w:w="1391" w:type="dxa"/>
          </w:tcPr>
          <w:p w:rsidR="004E1280" w:rsidRDefault="004E1280" w:rsidP="00077A8F"/>
        </w:tc>
        <w:tc>
          <w:tcPr>
            <w:tcW w:w="1391" w:type="dxa"/>
          </w:tcPr>
          <w:p w:rsidR="004E1280" w:rsidRDefault="004E1280" w:rsidP="00077A8F"/>
        </w:tc>
        <w:tc>
          <w:tcPr>
            <w:tcW w:w="1391" w:type="dxa"/>
          </w:tcPr>
          <w:p w:rsidR="004E1280" w:rsidRDefault="004E1280" w:rsidP="00077A8F"/>
        </w:tc>
        <w:tc>
          <w:tcPr>
            <w:tcW w:w="1391" w:type="dxa"/>
          </w:tcPr>
          <w:p w:rsidR="004E1280" w:rsidRDefault="004E1280" w:rsidP="00077A8F"/>
        </w:tc>
        <w:tc>
          <w:tcPr>
            <w:tcW w:w="1391" w:type="dxa"/>
          </w:tcPr>
          <w:p w:rsidR="004E1280" w:rsidRDefault="004E1280" w:rsidP="00077A8F"/>
        </w:tc>
        <w:tc>
          <w:tcPr>
            <w:tcW w:w="1391" w:type="dxa"/>
          </w:tcPr>
          <w:p w:rsidR="004E1280" w:rsidRDefault="004E1280" w:rsidP="00077A8F"/>
        </w:tc>
      </w:tr>
    </w:tbl>
    <w:p w:rsidR="00CC2F6F" w:rsidRPr="00CC2F6F" w:rsidRDefault="00CC2F6F" w:rsidP="00077A8F"/>
    <w:p w:rsidR="00CC2F6F" w:rsidRPr="00CC2F6F" w:rsidRDefault="00CC2F6F" w:rsidP="00077A8F"/>
    <w:p w:rsidR="00CC2F6F" w:rsidRPr="00CC2F6F" w:rsidRDefault="00CC2F6F" w:rsidP="00077A8F"/>
    <w:p w:rsidR="00CC2F6F" w:rsidRDefault="007A55B0" w:rsidP="00077A8F">
      <w:r>
        <w:t>Agreed and signed on behalf of Keston Primary School</w:t>
      </w:r>
    </w:p>
    <w:p w:rsidR="007A55B0" w:rsidRDefault="007A55B0" w:rsidP="00077A8F"/>
    <w:p w:rsidR="007A55B0" w:rsidRDefault="007A55B0" w:rsidP="00077A8F">
      <w:r>
        <w:t>Parents ……………………………………………………………………… Date</w:t>
      </w:r>
      <w:proofErr w:type="gramStart"/>
      <w:r>
        <w:t>:………</w:t>
      </w:r>
      <w:proofErr w:type="gramEnd"/>
    </w:p>
    <w:p w:rsidR="007A55B0" w:rsidRDefault="007A55B0" w:rsidP="00077A8F"/>
    <w:p w:rsidR="007A55B0" w:rsidRPr="00CC2F6F" w:rsidRDefault="007A55B0" w:rsidP="00077A8F">
      <w:r>
        <w:t>Inclusion Manager …………………………………………………………. Date</w:t>
      </w:r>
      <w:proofErr w:type="gramStart"/>
      <w:r>
        <w:t>:……….</w:t>
      </w:r>
      <w:proofErr w:type="gramEnd"/>
    </w:p>
    <w:p w:rsidR="00CC2F6F" w:rsidRPr="00CC2F6F" w:rsidRDefault="00CC2F6F" w:rsidP="00077A8F"/>
    <w:p w:rsidR="00CC2F6F" w:rsidRPr="00CC2F6F" w:rsidRDefault="00CC2F6F" w:rsidP="00077A8F"/>
    <w:p w:rsidR="00CC2F6F" w:rsidRDefault="00CC2F6F" w:rsidP="00077A8F"/>
    <w:p w:rsidR="003A2508" w:rsidRPr="00CC2F6F" w:rsidRDefault="00CC2F6F" w:rsidP="00077A8F">
      <w:pPr>
        <w:tabs>
          <w:tab w:val="left" w:pos="3270"/>
        </w:tabs>
      </w:pPr>
      <w:r>
        <w:tab/>
      </w:r>
    </w:p>
    <w:sectPr w:rsidR="003A2508" w:rsidRPr="00CC2F6F" w:rsidSect="005B1949">
      <w:headerReference w:type="default" r:id="rId7"/>
      <w:footerReference w:type="default" r:id="rId8"/>
      <w:pgSz w:w="11906" w:h="16838"/>
      <w:pgMar w:top="1440" w:right="1080" w:bottom="1440" w:left="1080" w:header="9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1280" w:rsidRDefault="004E1280" w:rsidP="00CC2F6F">
      <w:r>
        <w:separator/>
      </w:r>
    </w:p>
  </w:endnote>
  <w:endnote w:type="continuationSeparator" w:id="0">
    <w:p w:rsidR="004E1280" w:rsidRDefault="004E1280" w:rsidP="00CC2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1280" w:rsidRDefault="004E1280" w:rsidP="006317E0">
    <w:pPr>
      <w:pStyle w:val="Footer"/>
      <w:rPr>
        <w:i/>
        <w:iCs/>
        <w:sz w:val="12"/>
        <w:szCs w:val="12"/>
      </w:rPr>
    </w:pPr>
    <w:r>
      <w:rPr>
        <w:noProof/>
        <w:lang w:eastAsia="en-GB"/>
      </w:rPr>
      <w:drawing>
        <wp:anchor distT="0" distB="0" distL="114300" distR="114300" simplePos="0" relativeHeight="251663360" behindDoc="0" locked="0" layoutInCell="1" allowOverlap="1" wp14:anchorId="329D912F" wp14:editId="61D77584">
          <wp:simplePos x="0" y="0"/>
          <wp:positionH relativeFrom="margin">
            <wp:align>left</wp:align>
          </wp:positionH>
          <wp:positionV relativeFrom="paragraph">
            <wp:posOffset>12700</wp:posOffset>
          </wp:positionV>
          <wp:extent cx="390525" cy="492760"/>
          <wp:effectExtent l="0" t="0" r="9525"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ic Skills 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0525" cy="492760"/>
                  </a:xfrm>
                  <a:prstGeom prst="rect">
                    <a:avLst/>
                  </a:prstGeom>
                </pic:spPr>
              </pic:pic>
            </a:graphicData>
          </a:graphic>
          <wp14:sizeRelH relativeFrom="page">
            <wp14:pctWidth>0</wp14:pctWidth>
          </wp14:sizeRelH>
          <wp14:sizeRelV relativeFrom="page">
            <wp14:pctHeight>0</wp14:pctHeight>
          </wp14:sizeRelV>
        </wp:anchor>
      </w:drawing>
    </w:r>
    <w:r w:rsidRPr="008A37A7">
      <w:rPr>
        <w:noProof/>
        <w:sz w:val="12"/>
        <w:szCs w:val="12"/>
        <w:lang w:eastAsia="en-GB"/>
      </w:rPr>
      <w:drawing>
        <wp:anchor distT="0" distB="0" distL="114300" distR="114300" simplePos="0" relativeHeight="251669504" behindDoc="1" locked="0" layoutInCell="1" allowOverlap="1" wp14:anchorId="3AD5CD06" wp14:editId="3727253D">
          <wp:simplePos x="0" y="0"/>
          <wp:positionH relativeFrom="margin">
            <wp:align>right</wp:align>
          </wp:positionH>
          <wp:positionV relativeFrom="paragraph">
            <wp:posOffset>10795</wp:posOffset>
          </wp:positionV>
          <wp:extent cx="1266825" cy="734695"/>
          <wp:effectExtent l="0" t="0" r="9525" b="8255"/>
          <wp:wrapTight wrapText="bothSides">
            <wp:wrapPolygon edited="0">
              <wp:start x="0" y="0"/>
              <wp:lineTo x="0" y="21283"/>
              <wp:lineTo x="21438" y="21283"/>
              <wp:lineTo x="21438" y="0"/>
              <wp:lineTo x="0" y="0"/>
            </wp:wrapPolygon>
          </wp:wrapTight>
          <wp:docPr id="1" name="Picture 1" descr="C:\Users\thewett.306\AppData\Local\Temp\Temp1_Pace Logo Public-20180123T115911Z-001.zip\Pace Logo Public\PACE-Logo-New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wett.306\AppData\Local\Temp\Temp1_Pace Logo Public-20180123T115911Z-001.zip\Pace Logo Public\PACE-Logo-NewVersion.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66825" cy="734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6432" behindDoc="0" locked="0" layoutInCell="1" allowOverlap="1" wp14:anchorId="21C420B2" wp14:editId="7C271B09">
          <wp:simplePos x="0" y="0"/>
          <wp:positionH relativeFrom="column">
            <wp:posOffset>3686175</wp:posOffset>
          </wp:positionH>
          <wp:positionV relativeFrom="paragraph">
            <wp:posOffset>12700</wp:posOffset>
          </wp:positionV>
          <wp:extent cx="942975" cy="563245"/>
          <wp:effectExtent l="0" t="0" r="9525" b="825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roydon Healthy_Schools Logo.JPG"/>
                  <pic:cNvPicPr/>
                </pic:nvPicPr>
                <pic:blipFill>
                  <a:blip r:embed="rId3">
                    <a:extLst>
                      <a:ext uri="{28A0092B-C50C-407E-A947-70E740481C1C}">
                        <a14:useLocalDpi xmlns:a14="http://schemas.microsoft.com/office/drawing/2010/main" val="0"/>
                      </a:ext>
                    </a:extLst>
                  </a:blip>
                  <a:stretch>
                    <a:fillRect/>
                  </a:stretch>
                </pic:blipFill>
                <pic:spPr>
                  <a:xfrm>
                    <a:off x="0" y="0"/>
                    <a:ext cx="942975" cy="56324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0" locked="0" layoutInCell="1" allowOverlap="1" wp14:anchorId="2CE615E2" wp14:editId="11E2532D">
          <wp:simplePos x="0" y="0"/>
          <wp:positionH relativeFrom="page">
            <wp:posOffset>3381375</wp:posOffset>
          </wp:positionH>
          <wp:positionV relativeFrom="paragraph">
            <wp:posOffset>8890</wp:posOffset>
          </wp:positionV>
          <wp:extent cx="676275" cy="551180"/>
          <wp:effectExtent l="0" t="0" r="9525" b="127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althy Schools London award-bronze.png"/>
                  <pic:cNvPicPr/>
                </pic:nvPicPr>
                <pic:blipFill>
                  <a:blip r:embed="rId4">
                    <a:extLst>
                      <a:ext uri="{28A0092B-C50C-407E-A947-70E740481C1C}">
                        <a14:useLocalDpi xmlns:a14="http://schemas.microsoft.com/office/drawing/2010/main" val="0"/>
                      </a:ext>
                    </a:extLst>
                  </a:blip>
                  <a:stretch>
                    <a:fillRect/>
                  </a:stretch>
                </pic:blipFill>
                <pic:spPr>
                  <a:xfrm>
                    <a:off x="0" y="0"/>
                    <a:ext cx="676275" cy="551180"/>
                  </a:xfrm>
                  <a:prstGeom prst="rect">
                    <a:avLst/>
                  </a:prstGeom>
                </pic:spPr>
              </pic:pic>
            </a:graphicData>
          </a:graphic>
          <wp14:sizeRelH relativeFrom="page">
            <wp14:pctWidth>0</wp14:pctWidth>
          </wp14:sizeRelH>
          <wp14:sizeRelV relativeFrom="page">
            <wp14:pctHeight>0</wp14:pctHeight>
          </wp14:sizeRelV>
        </wp:anchor>
      </w:drawing>
    </w:r>
  </w:p>
  <w:p w:rsidR="004E1280" w:rsidRDefault="004E1280" w:rsidP="006317E0">
    <w:pPr>
      <w:pStyle w:val="Footer"/>
      <w:rPr>
        <w:i/>
        <w:iCs/>
        <w:sz w:val="12"/>
        <w:szCs w:val="12"/>
      </w:rPr>
    </w:pPr>
    <w:r>
      <w:rPr>
        <w:noProof/>
        <w:lang w:eastAsia="en-GB"/>
      </w:rPr>
      <w:drawing>
        <wp:anchor distT="0" distB="0" distL="114300" distR="114300" simplePos="0" relativeHeight="251662336" behindDoc="0" locked="0" layoutInCell="1" allowOverlap="1" wp14:anchorId="3820B3F8" wp14:editId="59A51366">
          <wp:simplePos x="0" y="0"/>
          <wp:positionH relativeFrom="column">
            <wp:posOffset>1038225</wp:posOffset>
          </wp:positionH>
          <wp:positionV relativeFrom="paragraph">
            <wp:posOffset>10795</wp:posOffset>
          </wp:positionV>
          <wp:extent cx="907907" cy="352425"/>
          <wp:effectExtent l="0" t="0" r="698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907907" cy="352425"/>
                  </a:xfrm>
                  <a:prstGeom prst="rect">
                    <a:avLst/>
                  </a:prstGeom>
                </pic:spPr>
              </pic:pic>
            </a:graphicData>
          </a:graphic>
          <wp14:sizeRelH relativeFrom="margin">
            <wp14:pctWidth>0</wp14:pctWidth>
          </wp14:sizeRelH>
          <wp14:sizeRelV relativeFrom="margin">
            <wp14:pctHeight>0</wp14:pctHeight>
          </wp14:sizeRelV>
        </wp:anchor>
      </w:drawing>
    </w:r>
  </w:p>
  <w:p w:rsidR="004E1280" w:rsidRDefault="004E1280" w:rsidP="006317E0">
    <w:pPr>
      <w:pStyle w:val="Footer"/>
      <w:rPr>
        <w:i/>
        <w:iCs/>
        <w:sz w:val="12"/>
        <w:szCs w:val="12"/>
      </w:rPr>
    </w:pPr>
  </w:p>
  <w:p w:rsidR="004E1280" w:rsidRDefault="004E1280" w:rsidP="006317E0">
    <w:pPr>
      <w:pStyle w:val="Footer"/>
      <w:rPr>
        <w:i/>
        <w:iCs/>
        <w:sz w:val="12"/>
        <w:szCs w:val="12"/>
      </w:rPr>
    </w:pPr>
  </w:p>
  <w:p w:rsidR="004E1280" w:rsidRDefault="004E1280" w:rsidP="006317E0">
    <w:pPr>
      <w:pStyle w:val="Footer"/>
      <w:rPr>
        <w:i/>
        <w:iCs/>
        <w:sz w:val="12"/>
        <w:szCs w:val="12"/>
      </w:rPr>
    </w:pPr>
  </w:p>
  <w:p w:rsidR="004E1280" w:rsidRDefault="004E1280" w:rsidP="006317E0">
    <w:pPr>
      <w:pStyle w:val="Footer"/>
      <w:rPr>
        <w:i/>
        <w:iCs/>
        <w:sz w:val="12"/>
        <w:szCs w:val="12"/>
      </w:rPr>
    </w:pPr>
  </w:p>
  <w:p w:rsidR="004E1280" w:rsidRDefault="004E1280" w:rsidP="006317E0">
    <w:pPr>
      <w:pStyle w:val="Footer"/>
      <w:rPr>
        <w:i/>
        <w:iCs/>
        <w:sz w:val="12"/>
        <w:szCs w:val="12"/>
      </w:rPr>
    </w:pPr>
  </w:p>
  <w:p w:rsidR="004E1280" w:rsidRDefault="004E1280" w:rsidP="006317E0">
    <w:pPr>
      <w:pStyle w:val="Footer"/>
    </w:pPr>
    <w:r>
      <w:rPr>
        <w:i/>
        <w:iCs/>
        <w:sz w:val="12"/>
        <w:szCs w:val="12"/>
      </w:rPr>
      <w:t xml:space="preserve">PACE </w:t>
    </w:r>
    <w:r w:rsidRPr="00812E2D">
      <w:rPr>
        <w:i/>
        <w:iCs/>
        <w:sz w:val="12"/>
        <w:szCs w:val="12"/>
      </w:rPr>
      <w:t xml:space="preserve">Academy Trust, an Exempt Charity, Registered in England, Company Limited by Guarantee No. 08891864 Registered Office: </w:t>
    </w:r>
    <w:proofErr w:type="spellStart"/>
    <w:r w:rsidRPr="00812E2D">
      <w:rPr>
        <w:i/>
        <w:iCs/>
        <w:sz w:val="12"/>
        <w:szCs w:val="12"/>
      </w:rPr>
      <w:t>Chipstead</w:t>
    </w:r>
    <w:proofErr w:type="spellEnd"/>
    <w:r w:rsidRPr="00812E2D">
      <w:rPr>
        <w:i/>
        <w:iCs/>
        <w:sz w:val="12"/>
        <w:szCs w:val="12"/>
      </w:rPr>
      <w:t xml:space="preserve"> Valley Primary School, </w:t>
    </w:r>
    <w:proofErr w:type="spellStart"/>
    <w:r w:rsidRPr="00812E2D">
      <w:rPr>
        <w:i/>
        <w:iCs/>
        <w:sz w:val="12"/>
        <w:szCs w:val="12"/>
      </w:rPr>
      <w:t>Chipstead</w:t>
    </w:r>
    <w:proofErr w:type="spellEnd"/>
    <w:r w:rsidRPr="00812E2D">
      <w:rPr>
        <w:i/>
        <w:iCs/>
        <w:sz w:val="12"/>
        <w:szCs w:val="12"/>
      </w:rPr>
      <w:t xml:space="preserve"> Valley Road, </w:t>
    </w:r>
    <w:proofErr w:type="spellStart"/>
    <w:r w:rsidRPr="00812E2D">
      <w:rPr>
        <w:i/>
        <w:iCs/>
        <w:sz w:val="12"/>
        <w:szCs w:val="12"/>
      </w:rPr>
      <w:t>Coulsdon</w:t>
    </w:r>
    <w:proofErr w:type="spellEnd"/>
    <w:r w:rsidRPr="00812E2D">
      <w:rPr>
        <w:i/>
        <w:iCs/>
        <w:sz w:val="12"/>
        <w:szCs w:val="12"/>
      </w:rPr>
      <w:t xml:space="preserve">, Surrey. CR5 3BW. </w:t>
    </w:r>
    <w:r>
      <w:rPr>
        <w:i/>
        <w:iCs/>
        <w:sz w:val="12"/>
        <w:szCs w:val="12"/>
      </w:rPr>
      <w:t>Keston</w:t>
    </w:r>
    <w:r w:rsidRPr="00812E2D">
      <w:rPr>
        <w:i/>
        <w:iCs/>
        <w:sz w:val="12"/>
        <w:szCs w:val="12"/>
      </w:rPr>
      <w:t xml:space="preserve"> Primary School is a Business Name of </w:t>
    </w:r>
    <w:r>
      <w:rPr>
        <w:i/>
        <w:iCs/>
        <w:sz w:val="12"/>
        <w:szCs w:val="12"/>
      </w:rPr>
      <w:t>PACE</w:t>
    </w:r>
    <w:r w:rsidRPr="00812E2D">
      <w:rPr>
        <w:i/>
        <w:iCs/>
        <w:sz w:val="12"/>
        <w:szCs w:val="12"/>
      </w:rPr>
      <w:t xml:space="preserve"> Academy Trust</w:t>
    </w:r>
    <w:r>
      <w:rPr>
        <w:noProof/>
        <w:lang w:eastAsia="en-GB"/>
      </w:rPr>
      <mc:AlternateContent>
        <mc:Choice Requires="wpg">
          <w:drawing>
            <wp:anchor distT="0" distB="0" distL="114300" distR="114300" simplePos="0" relativeHeight="251671552" behindDoc="1" locked="0" layoutInCell="1" allowOverlap="1" wp14:anchorId="591F47CB" wp14:editId="201216BB">
              <wp:simplePos x="0" y="0"/>
              <wp:positionH relativeFrom="column">
                <wp:posOffset>113665</wp:posOffset>
              </wp:positionH>
              <wp:positionV relativeFrom="paragraph">
                <wp:posOffset>9416415</wp:posOffset>
              </wp:positionV>
              <wp:extent cx="6837045" cy="1078865"/>
              <wp:effectExtent l="0" t="5715" r="2540" b="127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7045" cy="1078865"/>
                        <a:chOff x="626" y="10974"/>
                        <a:chExt cx="10767" cy="1699"/>
                      </a:xfrm>
                    </wpg:grpSpPr>
                    <pic:pic xmlns:pic="http://schemas.openxmlformats.org/drawingml/2006/picture">
                      <pic:nvPicPr>
                        <pic:cNvPr id="4" name="Picture 1" descr="C:\Users\Tina\Downloads\NCTL-National-Teaching-School-lock-up-(colour) (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626" y="10974"/>
                          <a:ext cx="2868" cy="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11" descr="Outstanding_Colour_Schoo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549" y="10974"/>
                          <a:ext cx="1844" cy="1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12"/>
                      <wps:cNvSpPr txBox="1">
                        <a:spLocks noChangeArrowheads="1"/>
                      </wps:cNvSpPr>
                      <wps:spPr bwMode="auto">
                        <a:xfrm>
                          <a:off x="3587" y="12013"/>
                          <a:ext cx="5709" cy="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1280" w:rsidRPr="00812E2D" w:rsidRDefault="004E1280" w:rsidP="006317E0">
                            <w:pPr>
                              <w:spacing w:before="100" w:beforeAutospacing="1" w:after="100" w:afterAutospacing="1"/>
                              <w:rPr>
                                <w:sz w:val="12"/>
                                <w:szCs w:val="12"/>
                              </w:rPr>
                            </w:pPr>
                            <w:proofErr w:type="spellStart"/>
                            <w:r w:rsidRPr="00812E2D">
                              <w:rPr>
                                <w:i/>
                                <w:iCs/>
                                <w:sz w:val="12"/>
                                <w:szCs w:val="12"/>
                              </w:rPr>
                              <w:t>Chipstead</w:t>
                            </w:r>
                            <w:proofErr w:type="spellEnd"/>
                            <w:r w:rsidRPr="00812E2D">
                              <w:rPr>
                                <w:i/>
                                <w:iCs/>
                                <w:sz w:val="12"/>
                                <w:szCs w:val="12"/>
                              </w:rPr>
                              <w:t xml:space="preserve"> Valley Academy Trust, an Exempt Charity, Registered in England, Company Limited by Guarantee No. 08891864 Registered Office: </w:t>
                            </w:r>
                            <w:proofErr w:type="spellStart"/>
                            <w:r w:rsidRPr="00812E2D">
                              <w:rPr>
                                <w:i/>
                                <w:iCs/>
                                <w:sz w:val="12"/>
                                <w:szCs w:val="12"/>
                              </w:rPr>
                              <w:t>Chipstead</w:t>
                            </w:r>
                            <w:proofErr w:type="spellEnd"/>
                            <w:r w:rsidRPr="00812E2D">
                              <w:rPr>
                                <w:i/>
                                <w:iCs/>
                                <w:sz w:val="12"/>
                                <w:szCs w:val="12"/>
                              </w:rPr>
                              <w:t xml:space="preserve"> Valley Primary School, </w:t>
                            </w:r>
                            <w:proofErr w:type="spellStart"/>
                            <w:r w:rsidRPr="00812E2D">
                              <w:rPr>
                                <w:i/>
                                <w:iCs/>
                                <w:sz w:val="12"/>
                                <w:szCs w:val="12"/>
                              </w:rPr>
                              <w:t>Chipstead</w:t>
                            </w:r>
                            <w:proofErr w:type="spellEnd"/>
                            <w:r w:rsidRPr="00812E2D">
                              <w:rPr>
                                <w:i/>
                                <w:iCs/>
                                <w:sz w:val="12"/>
                                <w:szCs w:val="12"/>
                              </w:rPr>
                              <w:t xml:space="preserve"> Valley Road, </w:t>
                            </w:r>
                            <w:proofErr w:type="spellStart"/>
                            <w:r w:rsidRPr="00812E2D">
                              <w:rPr>
                                <w:i/>
                                <w:iCs/>
                                <w:sz w:val="12"/>
                                <w:szCs w:val="12"/>
                              </w:rPr>
                              <w:t>Coulsdon</w:t>
                            </w:r>
                            <w:proofErr w:type="spellEnd"/>
                            <w:r w:rsidRPr="00812E2D">
                              <w:rPr>
                                <w:i/>
                                <w:iCs/>
                                <w:sz w:val="12"/>
                                <w:szCs w:val="12"/>
                              </w:rPr>
                              <w:t xml:space="preserve">, </w:t>
                            </w:r>
                            <w:proofErr w:type="gramStart"/>
                            <w:r w:rsidRPr="00812E2D">
                              <w:rPr>
                                <w:i/>
                                <w:iCs/>
                                <w:sz w:val="12"/>
                                <w:szCs w:val="12"/>
                              </w:rPr>
                              <w:t>Surrey</w:t>
                            </w:r>
                            <w:proofErr w:type="gramEnd"/>
                            <w:r w:rsidRPr="00812E2D">
                              <w:rPr>
                                <w:i/>
                                <w:iCs/>
                                <w:sz w:val="12"/>
                                <w:szCs w:val="12"/>
                              </w:rPr>
                              <w:t xml:space="preserve">. CR5 3BW. </w:t>
                            </w:r>
                            <w:proofErr w:type="spellStart"/>
                            <w:r w:rsidRPr="00812E2D">
                              <w:rPr>
                                <w:i/>
                                <w:iCs/>
                                <w:sz w:val="12"/>
                                <w:szCs w:val="12"/>
                              </w:rPr>
                              <w:t>Chipstead</w:t>
                            </w:r>
                            <w:proofErr w:type="spellEnd"/>
                            <w:r w:rsidRPr="00812E2D">
                              <w:rPr>
                                <w:i/>
                                <w:iCs/>
                                <w:sz w:val="12"/>
                                <w:szCs w:val="12"/>
                              </w:rPr>
                              <w:t xml:space="preserve"> Valley Primary School is a Business Name of </w:t>
                            </w:r>
                            <w:proofErr w:type="spellStart"/>
                            <w:r w:rsidRPr="00812E2D">
                              <w:rPr>
                                <w:i/>
                                <w:iCs/>
                                <w:sz w:val="12"/>
                                <w:szCs w:val="12"/>
                              </w:rPr>
                              <w:t>Chipstead</w:t>
                            </w:r>
                            <w:proofErr w:type="spellEnd"/>
                            <w:r w:rsidRPr="00812E2D">
                              <w:rPr>
                                <w:i/>
                                <w:iCs/>
                                <w:sz w:val="12"/>
                                <w:szCs w:val="12"/>
                              </w:rPr>
                              <w:t xml:space="preserve"> Valley Academy Trust.</w:t>
                            </w:r>
                          </w:p>
                          <w:p w:rsidR="004E1280" w:rsidRPr="00FA7CAD" w:rsidRDefault="004E1280" w:rsidP="006317E0">
                            <w:pPr>
                              <w:pStyle w:val="Footer"/>
                              <w:rPr>
                                <w:color w:val="1F497D"/>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1F47CB" id="Group 3" o:spid="_x0000_s1027" style="position:absolute;margin-left:8.95pt;margin-top:741.45pt;width:538.35pt;height:84.95pt;z-index:-251644928" coordorigin="626,10974" coordsize="10767,16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NTU0MDlGNkJCMDA4RTIx&#10;MUE1NEVBNkZGRjQzQjM5REQ8L3htcE1NOkluc3RhbmNlSUQ+CiAgICAgICAgIDx4bXBNTTpEb2N1&#10;bWVudElEPnhtcC5kaWQ6NTU0MDlGNkJCMDA4RTIxMUE1NEVBNkZGRjQzQjM5REQ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o1NDQwOUY2QkIwMDhFMjExQTU0&#10;RUE2RkZGNDNCMzlERDwvc3RSZWY6aW5zdGFuY2VJRD4KICAgICAgICAgICAgPHN0UmVmOmRvY3Vt&#10;ZW50SUQ+eG1wLmRpZDo1NDQwOUY2QkIwMDhFMjExQTU0RUE2RkZGNDNCMzlERD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626;top:10974;width:2868;height:1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">
                <v:imagedata r:id="rId8" o:title="NCTL-National-Teaching-School-lock-up-(colour) (1)"/>
              </v:shape>
              <v:shape id="Picture 11" o:spid="_x0000_s1029" type="#_x0000_t75" alt="Outstanding_Colour_School" style="position:absolute;left:9549;top:10974;width:1844;height:1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">
                <v:imagedata r:id="rId9" o:title="Outstanding_Colour_School"/>
              </v:shape>
              <v:shapetype id="_x0000_t202" coordsize="21600,21600" o:spt="202" path="m,l,21600r21600,l21600,xe">
                <v:stroke joinstyle="miter"/>
                <v:path gradientshapeok="t" o:connecttype="rect"/>
              </v:shapetype>
              <v:shape id="Text Box 12" o:spid="_x0000_s1030" type="#_x0000_t202" style="position:absolute;left:3587;top:12013;width:5709;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rsidR="005B1949" w:rsidRPr="00812E2D" w:rsidRDefault="005B1949" w:rsidP="006317E0">
                      <w:pPr>
                        <w:spacing w:before="100" w:beforeAutospacing="1" w:after="100" w:afterAutospacing="1"/>
                        <w:rPr>
                          <w:sz w:val="12"/>
                          <w:szCs w:val="12"/>
                        </w:rPr>
                      </w:pPr>
                      <w:proofErr w:type="spellStart"/>
                      <w:r w:rsidRPr="00812E2D">
                        <w:rPr>
                          <w:i/>
                          <w:iCs/>
                          <w:sz w:val="12"/>
                          <w:szCs w:val="12"/>
                        </w:rPr>
                        <w:t>Chipstead</w:t>
                      </w:r>
                      <w:proofErr w:type="spellEnd"/>
                      <w:r w:rsidRPr="00812E2D">
                        <w:rPr>
                          <w:i/>
                          <w:iCs/>
                          <w:sz w:val="12"/>
                          <w:szCs w:val="12"/>
                        </w:rPr>
                        <w:t xml:space="preserve"> Valley Academy Trust, an Exempt Charity, Registered in England, Company Limited by Guarantee No. 08891864 Registered Office: </w:t>
                      </w:r>
                      <w:proofErr w:type="spellStart"/>
                      <w:r w:rsidRPr="00812E2D">
                        <w:rPr>
                          <w:i/>
                          <w:iCs/>
                          <w:sz w:val="12"/>
                          <w:szCs w:val="12"/>
                        </w:rPr>
                        <w:t>Chipstead</w:t>
                      </w:r>
                      <w:proofErr w:type="spellEnd"/>
                      <w:r w:rsidRPr="00812E2D">
                        <w:rPr>
                          <w:i/>
                          <w:iCs/>
                          <w:sz w:val="12"/>
                          <w:szCs w:val="12"/>
                        </w:rPr>
                        <w:t xml:space="preserve"> Valley Primary School, </w:t>
                      </w:r>
                      <w:proofErr w:type="spellStart"/>
                      <w:r w:rsidRPr="00812E2D">
                        <w:rPr>
                          <w:i/>
                          <w:iCs/>
                          <w:sz w:val="12"/>
                          <w:szCs w:val="12"/>
                        </w:rPr>
                        <w:t>Chipstead</w:t>
                      </w:r>
                      <w:proofErr w:type="spellEnd"/>
                      <w:r w:rsidRPr="00812E2D">
                        <w:rPr>
                          <w:i/>
                          <w:iCs/>
                          <w:sz w:val="12"/>
                          <w:szCs w:val="12"/>
                        </w:rPr>
                        <w:t xml:space="preserve"> Valley Road, </w:t>
                      </w:r>
                      <w:proofErr w:type="spellStart"/>
                      <w:r w:rsidRPr="00812E2D">
                        <w:rPr>
                          <w:i/>
                          <w:iCs/>
                          <w:sz w:val="12"/>
                          <w:szCs w:val="12"/>
                        </w:rPr>
                        <w:t>Coulsdon</w:t>
                      </w:r>
                      <w:proofErr w:type="spellEnd"/>
                      <w:r w:rsidRPr="00812E2D">
                        <w:rPr>
                          <w:i/>
                          <w:iCs/>
                          <w:sz w:val="12"/>
                          <w:szCs w:val="12"/>
                        </w:rPr>
                        <w:t xml:space="preserve">, </w:t>
                      </w:r>
                      <w:proofErr w:type="gramStart"/>
                      <w:r w:rsidRPr="00812E2D">
                        <w:rPr>
                          <w:i/>
                          <w:iCs/>
                          <w:sz w:val="12"/>
                          <w:szCs w:val="12"/>
                        </w:rPr>
                        <w:t>Surrey</w:t>
                      </w:r>
                      <w:proofErr w:type="gramEnd"/>
                      <w:r w:rsidRPr="00812E2D">
                        <w:rPr>
                          <w:i/>
                          <w:iCs/>
                          <w:sz w:val="12"/>
                          <w:szCs w:val="12"/>
                        </w:rPr>
                        <w:t xml:space="preserve">. CR5 3BW. </w:t>
                      </w:r>
                      <w:proofErr w:type="spellStart"/>
                      <w:r w:rsidRPr="00812E2D">
                        <w:rPr>
                          <w:i/>
                          <w:iCs/>
                          <w:sz w:val="12"/>
                          <w:szCs w:val="12"/>
                        </w:rPr>
                        <w:t>Chipstead</w:t>
                      </w:r>
                      <w:proofErr w:type="spellEnd"/>
                      <w:r w:rsidRPr="00812E2D">
                        <w:rPr>
                          <w:i/>
                          <w:iCs/>
                          <w:sz w:val="12"/>
                          <w:szCs w:val="12"/>
                        </w:rPr>
                        <w:t xml:space="preserve"> Valley Primary School is a Business Name of </w:t>
                      </w:r>
                      <w:proofErr w:type="spellStart"/>
                      <w:r w:rsidRPr="00812E2D">
                        <w:rPr>
                          <w:i/>
                          <w:iCs/>
                          <w:sz w:val="12"/>
                          <w:szCs w:val="12"/>
                        </w:rPr>
                        <w:t>Chipstead</w:t>
                      </w:r>
                      <w:proofErr w:type="spellEnd"/>
                      <w:r w:rsidRPr="00812E2D">
                        <w:rPr>
                          <w:i/>
                          <w:iCs/>
                          <w:sz w:val="12"/>
                          <w:szCs w:val="12"/>
                        </w:rPr>
                        <w:t xml:space="preserve"> Valley Academy Trust.</w:t>
                      </w:r>
                    </w:p>
                    <w:p w:rsidR="005B1949" w:rsidRPr="00FA7CAD" w:rsidRDefault="005B1949" w:rsidP="006317E0">
                      <w:pPr>
                        <w:pStyle w:val="Footer"/>
                        <w:rPr>
                          <w:color w:val="1F497D"/>
                        </w:rPr>
                      </w:pPr>
                    </w:p>
                  </w:txbxContent>
                </v:textbox>
              </v:shape>
            </v:group>
          </w:pict>
        </mc:Fallback>
      </mc:AlternateContent>
    </w:r>
  </w:p>
  <w:p w:rsidR="004E1280" w:rsidRDefault="004E1280" w:rsidP="00CC2F6F">
    <w:pPr>
      <w:pStyle w:val="Footer"/>
      <w:ind w:left="-1170"/>
    </w:pPr>
  </w:p>
  <w:p w:rsidR="004E1280" w:rsidRDefault="004E12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1280" w:rsidRDefault="004E1280" w:rsidP="00CC2F6F">
      <w:r>
        <w:separator/>
      </w:r>
    </w:p>
  </w:footnote>
  <w:footnote w:type="continuationSeparator" w:id="0">
    <w:p w:rsidR="004E1280" w:rsidRDefault="004E1280" w:rsidP="00CC2F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1280" w:rsidRPr="00754001" w:rsidRDefault="004E1280" w:rsidP="00754001">
    <w:pPr>
      <w:ind w:left="-900" w:right="-900"/>
      <w:jc w:val="center"/>
      <w:rPr>
        <w:rFonts w:ascii="Times New Roman" w:hAnsi="Times New Roman"/>
        <w:b/>
        <w:color w:val="0000FF"/>
        <w:sz w:val="16"/>
        <w:szCs w:val="16"/>
      </w:rPr>
    </w:pPr>
    <w:r>
      <w:rPr>
        <w:rFonts w:ascii="Times New Roman" w:hAnsi="Times New Roman"/>
        <w:b/>
        <w:noProof/>
        <w:color w:val="0000FF"/>
        <w:sz w:val="56"/>
        <w:szCs w:val="56"/>
      </w:rPr>
      <w:drawing>
        <wp:anchor distT="0" distB="0" distL="114300" distR="114300" simplePos="0" relativeHeight="251650048" behindDoc="0" locked="0" layoutInCell="1" allowOverlap="1" wp14:anchorId="116BD1D7" wp14:editId="705DDC40">
          <wp:simplePos x="0" y="0"/>
          <wp:positionH relativeFrom="margin">
            <wp:posOffset>-457835</wp:posOffset>
          </wp:positionH>
          <wp:positionV relativeFrom="margin">
            <wp:posOffset>-1549400</wp:posOffset>
          </wp:positionV>
          <wp:extent cx="1114425" cy="1242060"/>
          <wp:effectExtent l="0" t="0" r="9525" b="0"/>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1242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1280" w:rsidRDefault="004E1280" w:rsidP="00255671">
    <w:pPr>
      <w:ind w:left="-900" w:right="-900"/>
      <w:rPr>
        <w:rFonts w:ascii="Times New Roman" w:hAnsi="Times New Roman"/>
        <w:b/>
        <w:color w:val="0000FF"/>
        <w:sz w:val="56"/>
        <w:szCs w:val="56"/>
      </w:rPr>
    </w:pPr>
    <w:r w:rsidRPr="00CC2F6F">
      <w:rPr>
        <w:rFonts w:ascii="Times New Roman" w:hAnsi="Times New Roman"/>
        <w:b/>
        <w:color w:val="0000FF"/>
        <w:sz w:val="56"/>
        <w:szCs w:val="56"/>
      </w:rPr>
      <w:t>KESTON PRIMARY SCHOOL</w:t>
    </w:r>
  </w:p>
  <w:p w:rsidR="004E1280" w:rsidRPr="00255671" w:rsidRDefault="004E1280" w:rsidP="00255671">
    <w:pPr>
      <w:ind w:left="-900" w:right="-900" w:firstLine="900"/>
      <w:rPr>
        <w:rFonts w:ascii="Times New Roman" w:hAnsi="Times New Roman"/>
        <w:b/>
        <w:color w:val="0000FF"/>
        <w:sz w:val="56"/>
        <w:szCs w:val="56"/>
      </w:rPr>
    </w:pPr>
    <w:r>
      <w:rPr>
        <w:rFonts w:ascii="Times New Roman" w:hAnsi="Times New Roman"/>
        <w:b/>
        <w:color w:val="0000FF"/>
        <w:sz w:val="56"/>
        <w:szCs w:val="56"/>
      </w:rPr>
      <w:t xml:space="preserve">  </w:t>
    </w:r>
    <w:proofErr w:type="spellStart"/>
    <w:r w:rsidRPr="00754001">
      <w:rPr>
        <w:rFonts w:cs="Arial"/>
        <w:b/>
        <w:color w:val="0000FF"/>
        <w:sz w:val="20"/>
        <w:szCs w:val="20"/>
      </w:rPr>
      <w:t>Headteacher</w:t>
    </w:r>
    <w:proofErr w:type="spellEnd"/>
    <w:r w:rsidRPr="00754001">
      <w:rPr>
        <w:rFonts w:cs="Arial"/>
        <w:b/>
        <w:color w:val="0000FF"/>
        <w:sz w:val="20"/>
        <w:szCs w:val="20"/>
      </w:rPr>
      <w:t xml:space="preserve">:  Mrs. C. Murphy, </w:t>
    </w:r>
    <w:r w:rsidRPr="00754001">
      <w:rPr>
        <w:rFonts w:cs="Arial"/>
        <w:b/>
        <w:color w:val="0000FF"/>
        <w:sz w:val="16"/>
        <w:szCs w:val="16"/>
      </w:rPr>
      <w:t>BA, PGCE, NPQH</w:t>
    </w:r>
  </w:p>
  <w:p w:rsidR="004E1280" w:rsidRPr="00255671" w:rsidRDefault="004E1280" w:rsidP="00255671">
    <w:pPr>
      <w:pStyle w:val="Header"/>
      <w:rPr>
        <w:i/>
        <w:color w:val="0000FF"/>
      </w:rPr>
    </w:pPr>
    <w:r>
      <w:tab/>
    </w:r>
    <w:r w:rsidRPr="00255671">
      <w:rPr>
        <w:i/>
        <w:color w:val="0000FF"/>
      </w:rPr>
      <w:t>Part of PACE Academy Trust</w:t>
    </w:r>
  </w:p>
  <w:p w:rsidR="004E1280" w:rsidRDefault="004E1280" w:rsidP="00754001">
    <w:pPr>
      <w:pStyle w:val="Header"/>
      <w:jc w:val="center"/>
    </w:pPr>
    <w:r>
      <w:rPr>
        <w:noProof/>
        <w:lang w:eastAsia="en-GB"/>
      </w:rPr>
      <mc:AlternateContent>
        <mc:Choice Requires="wps">
          <w:drawing>
            <wp:anchor distT="45720" distB="45720" distL="114300" distR="114300" simplePos="0" relativeHeight="251652096" behindDoc="0" locked="0" layoutInCell="1" allowOverlap="1" wp14:anchorId="086E80F8" wp14:editId="125659FA">
              <wp:simplePos x="0" y="0"/>
              <wp:positionH relativeFrom="margin">
                <wp:posOffset>4114800</wp:posOffset>
              </wp:positionH>
              <wp:positionV relativeFrom="paragraph">
                <wp:posOffset>5080</wp:posOffset>
              </wp:positionV>
              <wp:extent cx="2476500" cy="9239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923925"/>
                      </a:xfrm>
                      <a:prstGeom prst="rect">
                        <a:avLst/>
                      </a:prstGeom>
                      <a:solidFill>
                        <a:srgbClr val="FFFFFF"/>
                      </a:solidFill>
                      <a:ln w="9525">
                        <a:noFill/>
                        <a:miter lim="800000"/>
                        <a:headEnd/>
                        <a:tailEnd/>
                      </a:ln>
                    </wps:spPr>
                    <wps:txbx>
                      <w:txbxContent>
                        <w:p w:rsidR="004E1280" w:rsidRPr="00754001" w:rsidRDefault="004E1280" w:rsidP="00CC2F6F">
                          <w:pPr>
                            <w:pStyle w:val="Header"/>
                            <w:jc w:val="both"/>
                            <w:rPr>
                              <w:b/>
                            </w:rPr>
                          </w:pPr>
                          <w:r w:rsidRPr="00754001">
                            <w:rPr>
                              <w:b/>
                            </w:rPr>
                            <w:t>Keston Avenue</w:t>
                          </w:r>
                        </w:p>
                        <w:p w:rsidR="004E1280" w:rsidRPr="00754001" w:rsidRDefault="004E1280" w:rsidP="00CC2F6F">
                          <w:pPr>
                            <w:pStyle w:val="Header"/>
                            <w:jc w:val="both"/>
                            <w:rPr>
                              <w:b/>
                            </w:rPr>
                          </w:pPr>
                          <w:r w:rsidRPr="00754001">
                            <w:rPr>
                              <w:b/>
                            </w:rPr>
                            <w:t>Old Coulsdon</w:t>
                          </w:r>
                        </w:p>
                        <w:p w:rsidR="004E1280" w:rsidRPr="00754001" w:rsidRDefault="004E1280" w:rsidP="00CC2F6F">
                          <w:pPr>
                            <w:pStyle w:val="Header"/>
                            <w:jc w:val="both"/>
                            <w:rPr>
                              <w:b/>
                            </w:rPr>
                          </w:pPr>
                          <w:r w:rsidRPr="00754001">
                            <w:rPr>
                              <w:b/>
                            </w:rPr>
                            <w:t>Surrey CR5 1HP</w:t>
                          </w:r>
                        </w:p>
                        <w:p w:rsidR="004E1280" w:rsidRPr="005B1949" w:rsidRDefault="004E1280" w:rsidP="00CC2F6F">
                          <w:pPr>
                            <w:pStyle w:val="Header"/>
                            <w:jc w:val="both"/>
                            <w:rPr>
                              <w:b/>
                              <w:sz w:val="20"/>
                              <w:szCs w:val="20"/>
                            </w:rPr>
                          </w:pPr>
                          <w:r w:rsidRPr="00754001">
                            <w:rPr>
                              <w:b/>
                            </w:rPr>
                            <w:t>Tel: 01737 555103</w:t>
                          </w:r>
                        </w:p>
                        <w:p w:rsidR="004E1280" w:rsidRPr="005B1949" w:rsidRDefault="004E1280">
                          <w:pPr>
                            <w:rPr>
                              <w:b/>
                              <w:sz w:val="20"/>
                              <w:szCs w:val="20"/>
                            </w:rPr>
                          </w:pPr>
                          <w:r>
                            <w:rPr>
                              <w:b/>
                              <w:sz w:val="20"/>
                              <w:szCs w:val="20"/>
                            </w:rPr>
                            <w:t>Email:</w:t>
                          </w:r>
                          <w:r w:rsidRPr="005B1949">
                            <w:rPr>
                              <w:b/>
                              <w:sz w:val="20"/>
                              <w:szCs w:val="20"/>
                            </w:rPr>
                            <w:t>office@keston.croydon.sch.uk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E80F8" id="_x0000_t202" coordsize="21600,21600" o:spt="202" path="m,l,21600r21600,l21600,xe">
              <v:stroke joinstyle="miter"/>
              <v:path gradientshapeok="t" o:connecttype="rect"/>
            </v:shapetype>
            <v:shape id="Text Box 2" o:spid="_x0000_s1026" type="#_x0000_t202" style="position:absolute;left:0;text-align:left;margin-left:324pt;margin-top:.4pt;width:195pt;height:72.7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" stroked="f">
              <v:textbox>
                <w:txbxContent>
                  <w:p w:rsidR="005B1949" w:rsidRPr="00754001" w:rsidRDefault="005B1949" w:rsidP="00CC2F6F">
                    <w:pPr>
                      <w:pStyle w:val="Header"/>
                      <w:jc w:val="both"/>
                      <w:rPr>
                        <w:b/>
                      </w:rPr>
                    </w:pPr>
                    <w:r w:rsidRPr="00754001">
                      <w:rPr>
                        <w:b/>
                      </w:rPr>
                      <w:t>Keston Avenue</w:t>
                    </w:r>
                  </w:p>
                  <w:p w:rsidR="005B1949" w:rsidRPr="00754001" w:rsidRDefault="005B1949" w:rsidP="00CC2F6F">
                    <w:pPr>
                      <w:pStyle w:val="Header"/>
                      <w:jc w:val="both"/>
                      <w:rPr>
                        <w:b/>
                      </w:rPr>
                    </w:pPr>
                    <w:r w:rsidRPr="00754001">
                      <w:rPr>
                        <w:b/>
                      </w:rPr>
                      <w:t>Old Coulsdon</w:t>
                    </w:r>
                  </w:p>
                  <w:p w:rsidR="005B1949" w:rsidRPr="00754001" w:rsidRDefault="005B1949" w:rsidP="00CC2F6F">
                    <w:pPr>
                      <w:pStyle w:val="Header"/>
                      <w:jc w:val="both"/>
                      <w:rPr>
                        <w:b/>
                      </w:rPr>
                    </w:pPr>
                    <w:r w:rsidRPr="00754001">
                      <w:rPr>
                        <w:b/>
                      </w:rPr>
                      <w:t>Surrey CR5 1HP</w:t>
                    </w:r>
                  </w:p>
                  <w:p w:rsidR="005B1949" w:rsidRPr="005B1949" w:rsidRDefault="005B1949" w:rsidP="00CC2F6F">
                    <w:pPr>
                      <w:pStyle w:val="Header"/>
                      <w:jc w:val="both"/>
                      <w:rPr>
                        <w:b/>
                        <w:sz w:val="20"/>
                        <w:szCs w:val="20"/>
                      </w:rPr>
                    </w:pPr>
                    <w:r w:rsidRPr="00754001">
                      <w:rPr>
                        <w:b/>
                      </w:rPr>
                      <w:t>Tel: 01737 555103</w:t>
                    </w:r>
                  </w:p>
                  <w:p w:rsidR="005B1949" w:rsidRPr="005B1949" w:rsidRDefault="005B1949">
                    <w:pPr>
                      <w:rPr>
                        <w:b/>
                        <w:sz w:val="20"/>
                        <w:szCs w:val="20"/>
                      </w:rPr>
                    </w:pPr>
                    <w:r>
                      <w:rPr>
                        <w:b/>
                        <w:sz w:val="20"/>
                        <w:szCs w:val="20"/>
                      </w:rPr>
                      <w:t>Email:</w:t>
                    </w:r>
                    <w:r w:rsidRPr="005B1949">
                      <w:rPr>
                        <w:b/>
                        <w:sz w:val="20"/>
                        <w:szCs w:val="20"/>
                      </w:rPr>
                      <w:t>office@keston.croydon.sch.uk</w:t>
                    </w:r>
                  </w:p>
                </w:txbxContent>
              </v:textbox>
              <w10:wrap type="square" anchorx="margin"/>
            </v:shape>
          </w:pict>
        </mc:Fallback>
      </mc:AlternateContent>
    </w:r>
  </w:p>
  <w:p w:rsidR="004E1280" w:rsidRDefault="004E1280">
    <w:pPr>
      <w:pStyle w:val="Header"/>
    </w:pPr>
  </w:p>
  <w:p w:rsidR="004E1280" w:rsidRDefault="004E1280" w:rsidP="00CC2F6F">
    <w:pPr>
      <w:pStyle w:val="Header"/>
      <w:jc w:val="both"/>
    </w:pPr>
  </w:p>
  <w:p w:rsidR="004E1280" w:rsidRDefault="004E1280" w:rsidP="00CC2F6F">
    <w:pPr>
      <w:pStyle w:val="Header"/>
      <w:jc w:val="both"/>
    </w:pPr>
  </w:p>
  <w:p w:rsidR="004E1280" w:rsidRDefault="004E1280" w:rsidP="00CC2F6F">
    <w:pPr>
      <w:pStyle w:val="Header"/>
      <w:jc w:val="both"/>
    </w:pPr>
  </w:p>
  <w:p w:rsidR="004E1280" w:rsidRDefault="004E1280" w:rsidP="00CC2F6F">
    <w:pPr>
      <w:pStyle w:val="Heade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F6F"/>
    <w:rsid w:val="00077A8F"/>
    <w:rsid w:val="00255671"/>
    <w:rsid w:val="00264589"/>
    <w:rsid w:val="002B5DAB"/>
    <w:rsid w:val="002D73F3"/>
    <w:rsid w:val="003A2508"/>
    <w:rsid w:val="004E1280"/>
    <w:rsid w:val="005521E2"/>
    <w:rsid w:val="00582CD1"/>
    <w:rsid w:val="005B1949"/>
    <w:rsid w:val="005F505D"/>
    <w:rsid w:val="006317E0"/>
    <w:rsid w:val="007419AD"/>
    <w:rsid w:val="00745844"/>
    <w:rsid w:val="00754001"/>
    <w:rsid w:val="007A55B0"/>
    <w:rsid w:val="007F2608"/>
    <w:rsid w:val="008E5F4B"/>
    <w:rsid w:val="00A006DB"/>
    <w:rsid w:val="00AB1C42"/>
    <w:rsid w:val="00CC2F6F"/>
    <w:rsid w:val="00DB03F5"/>
    <w:rsid w:val="00DD6F77"/>
    <w:rsid w:val="00EC23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chartTrackingRefBased/>
  <w15:docId w15:val="{006EFCC2-8F33-460C-82F3-12A9F37F3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2608"/>
    <w:pPr>
      <w:spacing w:after="0" w:line="240" w:lineRule="auto"/>
    </w:pPr>
    <w:rPr>
      <w:rFonts w:ascii="Arial" w:eastAsia="Times New Roman" w:hAnsi="Arial"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2F6F"/>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CC2F6F"/>
  </w:style>
  <w:style w:type="paragraph" w:styleId="Footer">
    <w:name w:val="footer"/>
    <w:basedOn w:val="Normal"/>
    <w:link w:val="FooterChar"/>
    <w:uiPriority w:val="99"/>
    <w:unhideWhenUsed/>
    <w:rsid w:val="00CC2F6F"/>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CC2F6F"/>
  </w:style>
  <w:style w:type="paragraph" w:styleId="BalloonText">
    <w:name w:val="Balloon Text"/>
    <w:basedOn w:val="Normal"/>
    <w:link w:val="BalloonTextChar"/>
    <w:uiPriority w:val="99"/>
    <w:semiHidden/>
    <w:unhideWhenUsed/>
    <w:rsid w:val="00754001"/>
    <w:rPr>
      <w:rFonts w:ascii="Segoe UI" w:hAnsi="Segoe UI"/>
      <w:sz w:val="18"/>
      <w:szCs w:val="18"/>
    </w:rPr>
  </w:style>
  <w:style w:type="character" w:customStyle="1" w:styleId="BalloonTextChar">
    <w:name w:val="Balloon Text Char"/>
    <w:basedOn w:val="DefaultParagraphFont"/>
    <w:link w:val="BalloonText"/>
    <w:uiPriority w:val="99"/>
    <w:semiHidden/>
    <w:rsid w:val="00754001"/>
    <w:rPr>
      <w:rFonts w:ascii="Segoe UI" w:hAnsi="Segoe UI"/>
      <w:sz w:val="18"/>
      <w:szCs w:val="18"/>
    </w:rPr>
  </w:style>
  <w:style w:type="paragraph" w:styleId="NoSpacing">
    <w:name w:val="No Spacing"/>
    <w:uiPriority w:val="1"/>
    <w:qFormat/>
    <w:rsid w:val="005B1949"/>
    <w:pPr>
      <w:spacing w:after="0" w:line="240" w:lineRule="auto"/>
    </w:pPr>
    <w:rPr>
      <w:rFonts w:ascii="Arial" w:eastAsia="Times New Roman" w:hAnsi="Arial" w:cs="Times New Roman"/>
      <w:sz w:val="24"/>
      <w:szCs w:val="24"/>
      <w:lang w:eastAsia="en-GB"/>
    </w:rPr>
  </w:style>
  <w:style w:type="table" w:styleId="TableGrid">
    <w:name w:val="Table Grid"/>
    <w:basedOn w:val="TableNormal"/>
    <w:uiPriority w:val="39"/>
    <w:rsid w:val="00741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4.JP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1DE025-4DD9-4BBB-9C51-2E0FC6AE1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6AC6867A</Template>
  <TotalTime>0</TotalTime>
  <Pages>2</Pages>
  <Words>222</Words>
  <Characters>1269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Murphy</dc:creator>
  <cp:keywords/>
  <dc:description/>
  <cp:lastModifiedBy>Julie Morgan</cp:lastModifiedBy>
  <cp:revision>3</cp:revision>
  <cp:lastPrinted>2019-03-07T15:52:00Z</cp:lastPrinted>
  <dcterms:created xsi:type="dcterms:W3CDTF">2019-03-08T10:08:00Z</dcterms:created>
  <dcterms:modified xsi:type="dcterms:W3CDTF">2019-03-12T11:24:00Z</dcterms:modified>
</cp:coreProperties>
</file>